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889" w:rsidRDefault="00EB6F41" w:rsidP="00923D17">
      <w:pPr>
        <w:ind w:left="-1800" w:right="-1800"/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-1129956</wp:posOffset>
            </wp:positionH>
            <wp:positionV relativeFrom="paragraph">
              <wp:posOffset>-908685</wp:posOffset>
            </wp:positionV>
            <wp:extent cx="7874024" cy="6732397"/>
            <wp:effectExtent l="0" t="0" r="0" b="0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C_TEMP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024" cy="673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55D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FC12B" wp14:editId="3D624325">
                <wp:simplePos x="0" y="0"/>
                <wp:positionH relativeFrom="column">
                  <wp:posOffset>914400</wp:posOffset>
                </wp:positionH>
                <wp:positionV relativeFrom="paragraph">
                  <wp:posOffset>685800</wp:posOffset>
                </wp:positionV>
                <wp:extent cx="16002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5D7" w:rsidRDefault="00555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FC1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in;margin-top:54pt;width:12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" filled="f" stroked="f">
                <v:textbox>
                  <w:txbxContent>
                    <w:p w:rsidR="005555D7" w:rsidRDefault="005555D7"/>
                  </w:txbxContent>
                </v:textbox>
                <w10:wrap type="square"/>
              </v:shape>
            </w:pict>
          </mc:Fallback>
        </mc:AlternateContent>
      </w:r>
    </w:p>
    <w:sectPr w:rsidR="00BA1889" w:rsidSect="00EB6F41">
      <w:pgSz w:w="12240" w:h="10627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41"/>
    <w:rsid w:val="000B1B04"/>
    <w:rsid w:val="005555D7"/>
    <w:rsid w:val="007B2B49"/>
    <w:rsid w:val="008268B9"/>
    <w:rsid w:val="009019C4"/>
    <w:rsid w:val="00923D17"/>
    <w:rsid w:val="00960175"/>
    <w:rsid w:val="00A8049E"/>
    <w:rsid w:val="00BA1889"/>
    <w:rsid w:val="00C63ADB"/>
    <w:rsid w:val="00D525A6"/>
    <w:rsid w:val="00EB6F4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77A1B56-A099-5B4C-9D8B-3749F06A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D1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D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aphics/American%20Lifestyle/ADS/_specs/BOC/BC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BC_word_template.dotx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ReminderMedia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2020-01-15T22:33:00Z</dcterms:created>
  <dcterms:modified xsi:type="dcterms:W3CDTF">2020-01-15T22:35:00Z</dcterms:modified>
</cp:coreProperties>
</file>